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43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294"/>
        <w:gridCol w:w="631"/>
        <w:gridCol w:w="1922"/>
        <w:gridCol w:w="284"/>
        <w:gridCol w:w="7512"/>
      </w:tblGrid>
      <w:tr w:rsidR="00811E96" w:rsidRPr="00EA5C38" w14:paraId="3587EE22" w14:textId="77777777" w:rsidTr="00637190">
        <w:trPr>
          <w:trHeight w:val="2416"/>
        </w:trPr>
        <w:tc>
          <w:tcPr>
            <w:tcW w:w="2847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52F3E214" w14:textId="77777777" w:rsidR="00811E96" w:rsidRPr="00EA5C38" w:rsidRDefault="00637190" w:rsidP="00DC1916">
            <w:pPr>
              <w:rPr>
                <w:lang w:val="es-MX"/>
              </w:rPr>
            </w:pPr>
            <w:r w:rsidRPr="00EA5C38">
              <w:rPr>
                <w:noProof/>
                <w:lang w:val="es-MX" w:eastAsia="es-MX" w:bidi="th-TH"/>
              </w:rPr>
              <w:drawing>
                <wp:anchor distT="0" distB="0" distL="114300" distR="114300" simplePos="0" relativeHeight="251661312" behindDoc="0" locked="0" layoutInCell="1" allowOverlap="1" wp14:anchorId="523DBA9C" wp14:editId="252CC95E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1586230</wp:posOffset>
                  </wp:positionV>
                  <wp:extent cx="878205" cy="1019175"/>
                  <wp:effectExtent l="0" t="0" r="0" b="9525"/>
                  <wp:wrapSquare wrapText="bothSides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scudo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C38">
              <w:rPr>
                <w:noProof/>
                <w:lang w:val="es-MX" w:eastAsia="es-MX" w:bidi="th-TH"/>
              </w:rPr>
              <w:drawing>
                <wp:anchor distT="0" distB="0" distL="114300" distR="114300" simplePos="0" relativeHeight="251662336" behindDoc="0" locked="0" layoutInCell="1" allowOverlap="1" wp14:anchorId="4235D4B2" wp14:editId="262D775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552450</wp:posOffset>
                  </wp:positionV>
                  <wp:extent cx="1022164" cy="1066800"/>
                  <wp:effectExtent l="0" t="0" r="0" b="0"/>
                  <wp:wrapSquare wrapText="bothSides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scudo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14:paraId="7134E8E9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tcBorders>
              <w:bottom w:val="nil"/>
            </w:tcBorders>
          </w:tcPr>
          <w:p w14:paraId="15D83612" w14:textId="77777777" w:rsidR="00B52DF3" w:rsidRPr="00B15B20" w:rsidRDefault="00B52DF3" w:rsidP="005E4787">
            <w:pPr>
              <w:pStyle w:val="Ttulo"/>
              <w:spacing w:before="0" w:after="120"/>
              <w:jc w:val="center"/>
              <w:rPr>
                <w:szCs w:val="48"/>
                <w:lang w:val="es-MX"/>
              </w:rPr>
            </w:pPr>
            <w:r w:rsidRPr="00B15B20">
              <w:rPr>
                <w:szCs w:val="48"/>
                <w:lang w:val="es-MX"/>
              </w:rPr>
              <w:t>Universidad Autónoma de</w:t>
            </w:r>
          </w:p>
          <w:p w14:paraId="229F1B18" w14:textId="77777777" w:rsidR="00811E96" w:rsidRPr="00B15B20" w:rsidRDefault="00B52DF3" w:rsidP="005E4787">
            <w:pPr>
              <w:pStyle w:val="Ttulo"/>
              <w:spacing w:before="0" w:after="120"/>
              <w:jc w:val="center"/>
              <w:rPr>
                <w:szCs w:val="48"/>
                <w:lang w:val="es-MX"/>
              </w:rPr>
            </w:pPr>
            <w:r w:rsidRPr="00B15B20">
              <w:rPr>
                <w:szCs w:val="48"/>
                <w:lang w:val="es-MX"/>
              </w:rPr>
              <w:t>Baja California</w:t>
            </w:r>
          </w:p>
          <w:p w14:paraId="4CDF374B" w14:textId="77777777" w:rsidR="00B52DF3" w:rsidRPr="00B52DF3" w:rsidRDefault="00B52DF3" w:rsidP="00B52DF3">
            <w:pPr>
              <w:jc w:val="center"/>
              <w:rPr>
                <w:b/>
                <w:bCs/>
                <w:color w:val="549E39" w:themeColor="accent1"/>
                <w:sz w:val="28"/>
                <w:szCs w:val="28"/>
                <w:lang w:val="es-MX"/>
              </w:rPr>
            </w:pPr>
            <w:r w:rsidRPr="00B52DF3">
              <w:rPr>
                <w:b/>
                <w:bCs/>
                <w:color w:val="549E39" w:themeColor="accent1"/>
                <w:sz w:val="28"/>
                <w:szCs w:val="28"/>
                <w:lang w:val="es-MX"/>
              </w:rPr>
              <w:t>Instituto de Investigaciones en Ciencias Veterinarias</w:t>
            </w:r>
          </w:p>
          <w:p w14:paraId="2A590E57" w14:textId="77777777" w:rsidR="00811E96" w:rsidRPr="00811E96" w:rsidRDefault="00B52DF3" w:rsidP="00811E96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sz w:val="32"/>
                <w:szCs w:val="32"/>
                <w:lang w:val="es-MX"/>
              </w:rPr>
              <w:t>Formato de Ajustes de Horario</w:t>
            </w:r>
          </w:p>
        </w:tc>
      </w:tr>
      <w:tr w:rsidR="00811E96" w:rsidRPr="00EA5C38" w14:paraId="55B63FA5" w14:textId="77777777" w:rsidTr="00B52DF3">
        <w:trPr>
          <w:trHeight w:val="705"/>
        </w:trPr>
        <w:tc>
          <w:tcPr>
            <w:tcW w:w="2847" w:type="dxa"/>
            <w:gridSpan w:val="3"/>
            <w:vMerge/>
          </w:tcPr>
          <w:p w14:paraId="3814CA0D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284" w:type="dxa"/>
            <w:vMerge/>
          </w:tcPr>
          <w:p w14:paraId="109824AD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 w:val="restart"/>
          </w:tcPr>
          <w:p w14:paraId="37C3AD0E" w14:textId="77777777" w:rsidR="00811E96" w:rsidRPr="00EA5C38" w:rsidRDefault="00B52DF3" w:rsidP="00DC1916">
            <w:pPr>
              <w:pStyle w:val="Ttulo1"/>
              <w:rPr>
                <w:sz w:val="32"/>
                <w:szCs w:val="22"/>
                <w:lang w:val="es-MX"/>
              </w:rPr>
            </w:pPr>
            <w:r>
              <w:rPr>
                <w:sz w:val="32"/>
                <w:szCs w:val="22"/>
                <w:lang w:val="es-MX" w:bidi="es-ES"/>
              </w:rPr>
              <w:t>DATOS DEL ALUMNO</w:t>
            </w:r>
            <w:r w:rsidR="00811E96" w:rsidRPr="00EA5C38">
              <w:rPr>
                <w:sz w:val="32"/>
                <w:szCs w:val="22"/>
                <w:lang w:val="es-MX" w:bidi="es-ES"/>
              </w:rPr>
              <w:t>:</w:t>
            </w:r>
          </w:p>
          <w:tbl>
            <w:tblPr>
              <w:tblStyle w:val="Tablaconcuadrcula3-nfasis2"/>
              <w:tblW w:w="7403" w:type="dxa"/>
              <w:tblLayout w:type="fixed"/>
              <w:tblLook w:val="04A0" w:firstRow="1" w:lastRow="0" w:firstColumn="1" w:lastColumn="0" w:noHBand="0" w:noVBand="1"/>
            </w:tblPr>
            <w:tblGrid>
              <w:gridCol w:w="2300"/>
              <w:gridCol w:w="3402"/>
              <w:gridCol w:w="1701"/>
            </w:tblGrid>
            <w:tr w:rsidR="00B15B20" w14:paraId="165F358E" w14:textId="59ECF6A7" w:rsidTr="00B15B2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9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300" w:type="dxa"/>
                  <w:tcBorders>
                    <w:bottom w:val="nil"/>
                    <w:right w:val="single" w:sz="4" w:space="0" w:color="D1E7A8" w:themeColor="accent2" w:themeTint="66"/>
                  </w:tcBorders>
                  <w:shd w:val="clear" w:color="auto" w:fill="auto"/>
                </w:tcPr>
                <w:p w14:paraId="68D2D25E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szCs w:val="28"/>
                      <w:lang w:val="es-MX"/>
                    </w:rPr>
                  </w:pPr>
                  <w:r w:rsidRPr="00B52DF3">
                    <w:rPr>
                      <w:szCs w:val="28"/>
                      <w:lang w:val="es-MX"/>
                    </w:rPr>
                    <w:t>Nombre del Alumno:</w:t>
                  </w:r>
                </w:p>
              </w:tc>
              <w:tc>
                <w:tcPr>
                  <w:tcW w:w="5103" w:type="dxa"/>
                  <w:gridSpan w:val="2"/>
                  <w:tcBorders>
                    <w:top w:val="single" w:sz="4" w:space="0" w:color="D1E7A8" w:themeColor="accent2" w:themeTint="66"/>
                    <w:left w:val="single" w:sz="4" w:space="0" w:color="D1E7A8" w:themeColor="accent2" w:themeTint="66"/>
                    <w:bottom w:val="single" w:sz="4" w:space="0" w:color="D1E7A8" w:themeColor="accent2" w:themeTint="66"/>
                    <w:right w:val="single" w:sz="4" w:space="0" w:color="D1E7A8" w:themeColor="accent2" w:themeTint="66"/>
                  </w:tcBorders>
                </w:tcPr>
                <w:p w14:paraId="72BF4134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15B20" w14:paraId="3EFBAF42" w14:textId="2E354E3E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0" w:type="dxa"/>
                  <w:shd w:val="clear" w:color="auto" w:fill="auto"/>
                </w:tcPr>
                <w:p w14:paraId="5D9650BE" w14:textId="77777777" w:rsidR="00B15B20" w:rsidRP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b/>
                      <w:bCs/>
                      <w:szCs w:val="28"/>
                      <w:lang w:val="es-MX"/>
                    </w:rPr>
                  </w:pPr>
                  <w:r w:rsidRPr="00B15B20">
                    <w:rPr>
                      <w:b/>
                      <w:bCs/>
                      <w:szCs w:val="28"/>
                      <w:lang w:val="es-MX"/>
                    </w:rPr>
                    <w:t>Matrícula</w:t>
                  </w:r>
                </w:p>
              </w:tc>
              <w:tc>
                <w:tcPr>
                  <w:tcW w:w="5103" w:type="dxa"/>
                  <w:gridSpan w:val="2"/>
                  <w:tcBorders>
                    <w:top w:val="single" w:sz="4" w:space="0" w:color="D1E7A8" w:themeColor="accent2" w:themeTint="66"/>
                    <w:right w:val="single" w:sz="4" w:space="0" w:color="D1E7A8" w:themeColor="accent2" w:themeTint="66"/>
                  </w:tcBorders>
                </w:tcPr>
                <w:p w14:paraId="4E077F28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15B20" w14:paraId="46AD71FF" w14:textId="10A60B2F" w:rsidTr="00B15B20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0" w:type="dxa"/>
                  <w:shd w:val="clear" w:color="auto" w:fill="auto"/>
                </w:tcPr>
                <w:p w14:paraId="587F5FE0" w14:textId="77777777" w:rsidR="00B15B20" w:rsidRP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b/>
                      <w:bCs/>
                      <w:szCs w:val="28"/>
                      <w:lang w:val="es-MX"/>
                    </w:rPr>
                  </w:pPr>
                  <w:r w:rsidRPr="00B15B20">
                    <w:rPr>
                      <w:b/>
                      <w:bCs/>
                      <w:szCs w:val="28"/>
                      <w:lang w:val="es-MX"/>
                    </w:rPr>
                    <w:t>Teléfono casa</w:t>
                  </w:r>
                </w:p>
              </w:tc>
              <w:tc>
                <w:tcPr>
                  <w:tcW w:w="5103" w:type="dxa"/>
                  <w:gridSpan w:val="2"/>
                  <w:tcBorders>
                    <w:right w:val="single" w:sz="4" w:space="0" w:color="D1E7A8" w:themeColor="accent2" w:themeTint="66"/>
                  </w:tcBorders>
                </w:tcPr>
                <w:p w14:paraId="4D07C1E5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15B20" w14:paraId="21EBCAB1" w14:textId="3DA65465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0" w:type="dxa"/>
                  <w:shd w:val="clear" w:color="auto" w:fill="auto"/>
                </w:tcPr>
                <w:p w14:paraId="06FB1071" w14:textId="77777777" w:rsidR="00B15B20" w:rsidRP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b/>
                      <w:bCs/>
                      <w:szCs w:val="28"/>
                      <w:lang w:val="es-MX"/>
                    </w:rPr>
                  </w:pPr>
                  <w:r w:rsidRPr="00B15B20">
                    <w:rPr>
                      <w:b/>
                      <w:bCs/>
                      <w:szCs w:val="28"/>
                      <w:lang w:val="es-MX"/>
                    </w:rPr>
                    <w:t>Teléfono celular</w:t>
                  </w:r>
                </w:p>
              </w:tc>
              <w:tc>
                <w:tcPr>
                  <w:tcW w:w="5103" w:type="dxa"/>
                  <w:gridSpan w:val="2"/>
                  <w:tcBorders>
                    <w:right w:val="single" w:sz="4" w:space="0" w:color="D1E7A8" w:themeColor="accent2" w:themeTint="66"/>
                  </w:tcBorders>
                </w:tcPr>
                <w:p w14:paraId="3100773E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15B20" w14:paraId="0AE65D4F" w14:textId="79EB431C" w:rsidTr="00B15B20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0" w:type="dxa"/>
                  <w:shd w:val="clear" w:color="auto" w:fill="auto"/>
                </w:tcPr>
                <w:p w14:paraId="6DCB9BB3" w14:textId="77777777" w:rsidR="00B15B20" w:rsidRP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b/>
                      <w:bCs/>
                      <w:szCs w:val="28"/>
                      <w:lang w:val="es-MX"/>
                    </w:rPr>
                  </w:pPr>
                  <w:r w:rsidRPr="00B15B20">
                    <w:rPr>
                      <w:b/>
                      <w:bCs/>
                      <w:szCs w:val="28"/>
                      <w:lang w:val="es-MX"/>
                    </w:rPr>
                    <w:t>Correo electrónico</w:t>
                  </w:r>
                </w:p>
              </w:tc>
              <w:tc>
                <w:tcPr>
                  <w:tcW w:w="3402" w:type="dxa"/>
                </w:tcPr>
                <w:p w14:paraId="37211318" w14:textId="4E7D4DEE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  <w:r>
                    <w:rPr>
                      <w:szCs w:val="28"/>
                      <w:lang w:val="es-MX"/>
                    </w:rPr>
                    <w:t xml:space="preserve">                                                                 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D1E7A8" w:themeColor="accent2" w:themeTint="66"/>
                  </w:tcBorders>
                </w:tcPr>
                <w:p w14:paraId="517A9536" w14:textId="38238C49" w:rsid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  <w:r>
                    <w:rPr>
                      <w:szCs w:val="28"/>
                      <w:lang w:val="es-MX"/>
                    </w:rPr>
                    <w:t>@uabc.edu.mx</w:t>
                  </w:r>
                </w:p>
              </w:tc>
            </w:tr>
            <w:tr w:rsidR="00B15B20" w14:paraId="2C695D88" w14:textId="66BB2530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0" w:type="dxa"/>
                  <w:shd w:val="clear" w:color="auto" w:fill="auto"/>
                </w:tcPr>
                <w:p w14:paraId="42964E28" w14:textId="77777777" w:rsidR="00B15B20" w:rsidRPr="00B15B20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rPr>
                      <w:b/>
                      <w:bCs/>
                      <w:szCs w:val="28"/>
                      <w:lang w:val="es-MX"/>
                    </w:rPr>
                  </w:pPr>
                  <w:r w:rsidRPr="00B15B20">
                    <w:rPr>
                      <w:b/>
                      <w:bCs/>
                      <w:szCs w:val="28"/>
                      <w:lang w:val="es-MX"/>
                    </w:rPr>
                    <w:t>Correo alternativo</w:t>
                  </w:r>
                </w:p>
              </w:tc>
              <w:tc>
                <w:tcPr>
                  <w:tcW w:w="5103" w:type="dxa"/>
                  <w:gridSpan w:val="2"/>
                  <w:tcBorders>
                    <w:right w:val="single" w:sz="4" w:space="0" w:color="D1E7A8" w:themeColor="accent2" w:themeTint="66"/>
                  </w:tcBorders>
                </w:tcPr>
                <w:p w14:paraId="348E83D8" w14:textId="77777777" w:rsidR="00B15B20" w:rsidRPr="00B52DF3" w:rsidRDefault="00B15B20" w:rsidP="00B15B20">
                  <w:pPr>
                    <w:pBdr>
                      <w:right w:val="single" w:sz="4" w:space="4" w:color="D1E7A8" w:themeColor="accent2" w:themeTint="66"/>
                    </w:pBd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</w:tbl>
          <w:p w14:paraId="613605E4" w14:textId="77777777" w:rsidR="00811E96" w:rsidRPr="00B15B20" w:rsidRDefault="00811E96" w:rsidP="00B15B20">
            <w:pPr>
              <w:spacing w:after="0"/>
              <w:jc w:val="both"/>
              <w:rPr>
                <w:sz w:val="6"/>
                <w:szCs w:val="10"/>
                <w:lang w:val="es-MX"/>
              </w:rPr>
            </w:pPr>
          </w:p>
          <w:p w14:paraId="708CF3B6" w14:textId="77777777" w:rsidR="00B52DF3" w:rsidRPr="00EA5C38" w:rsidRDefault="00B52DF3" w:rsidP="00B52DF3">
            <w:pPr>
              <w:pStyle w:val="Ttulo1"/>
              <w:rPr>
                <w:sz w:val="32"/>
                <w:szCs w:val="22"/>
                <w:lang w:val="es-MX"/>
              </w:rPr>
            </w:pPr>
            <w:r>
              <w:rPr>
                <w:sz w:val="32"/>
                <w:szCs w:val="22"/>
                <w:lang w:bidi="es-ES"/>
              </w:rPr>
              <w:t>BAJA DE ASIGNATURAS</w:t>
            </w:r>
            <w:r w:rsidRPr="00EA5C38">
              <w:rPr>
                <w:sz w:val="32"/>
                <w:szCs w:val="22"/>
                <w:lang w:val="es-MX" w:bidi="es-ES"/>
              </w:rPr>
              <w:t>:</w:t>
            </w:r>
          </w:p>
          <w:tbl>
            <w:tblPr>
              <w:tblStyle w:val="Tablaconcuadrcula3-nfasis2"/>
              <w:tblW w:w="0" w:type="auto"/>
              <w:tblBorders>
                <w:top w:val="single" w:sz="4" w:space="0" w:color="D1E7A8" w:themeColor="accent2" w:themeTint="66"/>
                <w:left w:val="single" w:sz="4" w:space="0" w:color="D1E7A8" w:themeColor="accent2" w:themeTint="66"/>
                <w:bottom w:val="single" w:sz="4" w:space="0" w:color="D1E7A8" w:themeColor="accent2" w:themeTint="66"/>
                <w:right w:val="single" w:sz="4" w:space="0" w:color="D1E7A8" w:themeColor="accent2" w:themeTint="66"/>
                <w:insideH w:val="single" w:sz="4" w:space="0" w:color="D1E7A8" w:themeColor="accent2" w:themeTint="66"/>
                <w:insideV w:val="single" w:sz="4" w:space="0" w:color="D1E7A8" w:themeColor="accent2" w:themeTint="6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10"/>
              <w:gridCol w:w="1037"/>
              <w:gridCol w:w="5114"/>
            </w:tblGrid>
            <w:tr w:rsidR="00B52DF3" w14:paraId="105E512A" w14:textId="77777777" w:rsidTr="00B15B2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11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6A6E7EEE" w14:textId="77777777" w:rsidR="00B52DF3" w:rsidRPr="00B52DF3" w:rsidRDefault="00B52DF3" w:rsidP="00B52DF3">
                  <w:pPr>
                    <w:jc w:val="center"/>
                    <w:rPr>
                      <w:szCs w:val="28"/>
                      <w:lang w:val="es-MX"/>
                    </w:rPr>
                  </w:pPr>
                  <w:r w:rsidRPr="00B52DF3">
                    <w:rPr>
                      <w:szCs w:val="28"/>
                      <w:lang w:val="es-MX"/>
                    </w:rPr>
                    <w:t>Clave Materia</w:t>
                  </w:r>
                </w:p>
              </w:tc>
              <w:tc>
                <w:tcPr>
                  <w:tcW w:w="1037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2C086D5E" w14:textId="77777777" w:rsidR="00B52DF3" w:rsidRPr="00B52DF3" w:rsidRDefault="00B52DF3" w:rsidP="00B52DF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B52DF3">
                    <w:rPr>
                      <w:i/>
                      <w:iCs/>
                      <w:szCs w:val="28"/>
                      <w:lang w:val="es-MX"/>
                    </w:rPr>
                    <w:t>Grupo</w:t>
                  </w:r>
                </w:p>
              </w:tc>
              <w:tc>
                <w:tcPr>
                  <w:tcW w:w="5114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5A58811E" w14:textId="77777777" w:rsidR="00B52DF3" w:rsidRPr="00B52DF3" w:rsidRDefault="00B52DF3" w:rsidP="00B52DF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B52DF3">
                    <w:rPr>
                      <w:i/>
                      <w:iCs/>
                      <w:szCs w:val="28"/>
                      <w:lang w:val="es-MX"/>
                    </w:rPr>
                    <w:t>Asignaturas</w:t>
                  </w:r>
                </w:p>
              </w:tc>
            </w:tr>
            <w:tr w:rsidR="00B52DF3" w14:paraId="2CF1220D" w14:textId="77777777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1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0D5C7601" w14:textId="77777777" w:rsidR="00B52DF3" w:rsidRPr="00B52DF3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1037" w:type="dxa"/>
                </w:tcPr>
                <w:p w14:paraId="2F27AB41" w14:textId="77777777" w:rsidR="00B52DF3" w:rsidRPr="00B52DF3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5114" w:type="dxa"/>
                </w:tcPr>
                <w:p w14:paraId="1FE19A82" w14:textId="77777777" w:rsidR="00B52DF3" w:rsidRPr="00B52DF3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52DF3" w14:paraId="1D27924C" w14:textId="77777777" w:rsidTr="00B15B2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1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39B428BC" w14:textId="77777777" w:rsidR="00B52DF3" w:rsidRPr="00B52DF3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1037" w:type="dxa"/>
                </w:tcPr>
                <w:p w14:paraId="4F8B903C" w14:textId="77777777" w:rsidR="00B52DF3" w:rsidRPr="00B52DF3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5114" w:type="dxa"/>
                </w:tcPr>
                <w:p w14:paraId="382922C4" w14:textId="77777777" w:rsidR="00B52DF3" w:rsidRPr="00B52DF3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  <w:tr w:rsidR="00B52DF3" w14:paraId="06645DFE" w14:textId="77777777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1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12241FF7" w14:textId="77777777" w:rsidR="00B52DF3" w:rsidRPr="00B52DF3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1037" w:type="dxa"/>
                </w:tcPr>
                <w:p w14:paraId="0EEAFC9B" w14:textId="77777777" w:rsidR="00B52DF3" w:rsidRPr="00B52DF3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5114" w:type="dxa"/>
                </w:tcPr>
                <w:p w14:paraId="67E990C9" w14:textId="77777777" w:rsidR="00B52DF3" w:rsidRPr="00B52DF3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</w:tr>
          </w:tbl>
          <w:p w14:paraId="53768D1F" w14:textId="77777777" w:rsidR="00811E96" w:rsidRPr="00B15B20" w:rsidRDefault="00811E96" w:rsidP="00DC1916">
            <w:pPr>
              <w:pStyle w:val="Cierre"/>
              <w:spacing w:before="0"/>
              <w:rPr>
                <w:sz w:val="2"/>
                <w:szCs w:val="2"/>
                <w:lang w:val="es-MX"/>
              </w:rPr>
            </w:pPr>
          </w:p>
          <w:p w14:paraId="0610D2C7" w14:textId="77777777" w:rsidR="00B52DF3" w:rsidRPr="00EA5C38" w:rsidRDefault="00B52DF3" w:rsidP="00B52DF3">
            <w:pPr>
              <w:pStyle w:val="Ttulo1"/>
              <w:rPr>
                <w:sz w:val="32"/>
                <w:szCs w:val="22"/>
                <w:lang w:val="es-MX"/>
              </w:rPr>
            </w:pPr>
            <w:r>
              <w:rPr>
                <w:sz w:val="32"/>
                <w:szCs w:val="22"/>
                <w:lang w:bidi="es-ES"/>
              </w:rPr>
              <w:t>ALTA DE ASIGNATURAS</w:t>
            </w:r>
            <w:r w:rsidRPr="00EA5C38">
              <w:rPr>
                <w:sz w:val="32"/>
                <w:szCs w:val="22"/>
                <w:lang w:val="es-MX" w:bidi="es-ES"/>
              </w:rPr>
              <w:t>:</w:t>
            </w:r>
          </w:p>
          <w:tbl>
            <w:tblPr>
              <w:tblStyle w:val="Tablaconcuadrcula3-nfasis2"/>
              <w:tblW w:w="0" w:type="auto"/>
              <w:tblBorders>
                <w:top w:val="single" w:sz="4" w:space="0" w:color="D1E7A8" w:themeColor="accent2" w:themeTint="66"/>
                <w:left w:val="single" w:sz="4" w:space="0" w:color="D1E7A8" w:themeColor="accent2" w:themeTint="66"/>
                <w:bottom w:val="single" w:sz="4" w:space="0" w:color="D1E7A8" w:themeColor="accent2" w:themeTint="66"/>
                <w:right w:val="single" w:sz="4" w:space="0" w:color="D1E7A8" w:themeColor="accent2" w:themeTint="66"/>
                <w:insideH w:val="single" w:sz="4" w:space="0" w:color="D1E7A8" w:themeColor="accent2" w:themeTint="66"/>
                <w:insideV w:val="single" w:sz="4" w:space="0" w:color="D1E7A8" w:themeColor="accent2" w:themeTint="6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"/>
              <w:gridCol w:w="851"/>
              <w:gridCol w:w="4394"/>
              <w:gridCol w:w="992"/>
            </w:tblGrid>
            <w:tr w:rsidR="00B52DF3" w14:paraId="2BEA87C5" w14:textId="77777777" w:rsidTr="00B15B2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4E72E114" w14:textId="77777777" w:rsidR="00B52DF3" w:rsidRPr="00B52DF3" w:rsidRDefault="00B52DF3" w:rsidP="00B52DF3">
                  <w:pPr>
                    <w:jc w:val="center"/>
                    <w:rPr>
                      <w:sz w:val="20"/>
                      <w:szCs w:val="24"/>
                      <w:lang w:val="es-MX"/>
                    </w:rPr>
                  </w:pPr>
                  <w:r w:rsidRPr="00B52DF3">
                    <w:rPr>
                      <w:sz w:val="20"/>
                      <w:szCs w:val="24"/>
                      <w:lang w:val="es-MX"/>
                    </w:rPr>
                    <w:t>Clave Materia</w:t>
                  </w:r>
                </w:p>
              </w:tc>
              <w:tc>
                <w:tcPr>
                  <w:tcW w:w="851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28318C5E" w14:textId="77777777" w:rsidR="00B52DF3" w:rsidRPr="00B52DF3" w:rsidRDefault="00B52DF3" w:rsidP="00B52DF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20"/>
                      <w:szCs w:val="24"/>
                      <w:lang w:val="es-MX"/>
                    </w:rPr>
                  </w:pPr>
                  <w:r w:rsidRPr="00B52DF3">
                    <w:rPr>
                      <w:i/>
                      <w:iCs/>
                      <w:sz w:val="20"/>
                      <w:szCs w:val="24"/>
                      <w:lang w:val="es-MX"/>
                    </w:rPr>
                    <w:t>Grupo</w:t>
                  </w:r>
                </w:p>
              </w:tc>
              <w:tc>
                <w:tcPr>
                  <w:tcW w:w="4394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0FE2AC4C" w14:textId="77777777" w:rsidR="00B52DF3" w:rsidRPr="00B52DF3" w:rsidRDefault="00B52DF3" w:rsidP="00B52DF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20"/>
                      <w:szCs w:val="24"/>
                      <w:lang w:val="es-MX"/>
                    </w:rPr>
                  </w:pPr>
                  <w:r w:rsidRPr="00B52DF3">
                    <w:rPr>
                      <w:i/>
                      <w:iCs/>
                      <w:sz w:val="20"/>
                      <w:szCs w:val="24"/>
                      <w:lang w:val="es-MX"/>
                    </w:rPr>
                    <w:t>Asignaturas</w:t>
                  </w:r>
                </w:p>
              </w:tc>
              <w:tc>
                <w:tcPr>
                  <w:tcW w:w="992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05F8914A" w14:textId="77777777" w:rsidR="00B52DF3" w:rsidRPr="00B52DF3" w:rsidRDefault="00B52DF3" w:rsidP="00B52DF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20"/>
                      <w:szCs w:val="24"/>
                      <w:lang w:val="es-MX"/>
                    </w:rPr>
                  </w:pPr>
                  <w:r w:rsidRPr="00B52DF3">
                    <w:rPr>
                      <w:i/>
                      <w:iCs/>
                      <w:sz w:val="20"/>
                      <w:szCs w:val="24"/>
                      <w:lang w:val="es-MX"/>
                    </w:rPr>
                    <w:t>Prioridad</w:t>
                  </w:r>
                </w:p>
              </w:tc>
            </w:tr>
            <w:tr w:rsidR="00B52DF3" w14:paraId="211741B0" w14:textId="77777777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5F6759C5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1AEBC62B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621E0CCD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35DE029E" w14:textId="77777777" w:rsidR="00B52DF3" w:rsidRPr="00A3197E" w:rsidRDefault="00A3197E" w:rsidP="00A3197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1</w:t>
                  </w:r>
                </w:p>
              </w:tc>
            </w:tr>
            <w:tr w:rsidR="00B52DF3" w14:paraId="1AAD77A9" w14:textId="77777777" w:rsidTr="00B15B2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143FD20F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6F6A4A1C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5BAA0B02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257528DD" w14:textId="77777777" w:rsidR="00B52DF3" w:rsidRPr="00A3197E" w:rsidRDefault="00A3197E" w:rsidP="00A3197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2</w:t>
                  </w:r>
                </w:p>
              </w:tc>
            </w:tr>
            <w:tr w:rsidR="00B52DF3" w14:paraId="3AAF8A34" w14:textId="77777777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0BD44BEA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6A71085A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0D5A5551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5D87B820" w14:textId="77777777" w:rsidR="00B52DF3" w:rsidRPr="00A3197E" w:rsidRDefault="00A3197E" w:rsidP="00A3197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3</w:t>
                  </w:r>
                </w:p>
              </w:tc>
            </w:tr>
            <w:tr w:rsidR="00B52DF3" w14:paraId="12075829" w14:textId="77777777" w:rsidTr="00B15B2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7B55B9EA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22CA3BB9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4361E978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1E468274" w14:textId="77777777" w:rsidR="00B52DF3" w:rsidRPr="00A3197E" w:rsidRDefault="00A3197E" w:rsidP="00A3197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4</w:t>
                  </w:r>
                </w:p>
              </w:tc>
            </w:tr>
            <w:tr w:rsidR="00B52DF3" w14:paraId="658C3D5A" w14:textId="77777777" w:rsidTr="00B15B2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3ECDE354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7B96DD76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65BAF0CD" w14:textId="77777777" w:rsidR="00B52DF3" w:rsidRPr="00637190" w:rsidRDefault="00B52DF3" w:rsidP="00B52DF3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4FB4C8E8" w14:textId="77777777" w:rsidR="00B52DF3" w:rsidRPr="00A3197E" w:rsidRDefault="00A3197E" w:rsidP="00A3197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5</w:t>
                  </w:r>
                </w:p>
              </w:tc>
            </w:tr>
            <w:tr w:rsidR="00B52DF3" w14:paraId="550D0FA6" w14:textId="77777777" w:rsidTr="00B15B2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501A9410" w14:textId="77777777" w:rsidR="00B52DF3" w:rsidRPr="00637190" w:rsidRDefault="00B52DF3" w:rsidP="00B52DF3">
                  <w:pPr>
                    <w:jc w:val="both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851" w:type="dxa"/>
                </w:tcPr>
                <w:p w14:paraId="26AF1902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</w:p>
              </w:tc>
              <w:tc>
                <w:tcPr>
                  <w:tcW w:w="4394" w:type="dxa"/>
                </w:tcPr>
                <w:p w14:paraId="265F2A7C" w14:textId="77777777" w:rsidR="00B52DF3" w:rsidRPr="00637190" w:rsidRDefault="00B52DF3" w:rsidP="00B52DF3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28"/>
                      <w:lang w:val="es-MX"/>
                    </w:rPr>
                  </w:pPr>
                </w:p>
              </w:tc>
              <w:tc>
                <w:tcPr>
                  <w:tcW w:w="992" w:type="dxa"/>
                </w:tcPr>
                <w:p w14:paraId="2BED98D6" w14:textId="77777777" w:rsidR="00B52DF3" w:rsidRPr="00A3197E" w:rsidRDefault="00A3197E" w:rsidP="00A3197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Cs w:val="28"/>
                      <w:lang w:val="es-MX"/>
                    </w:rPr>
                  </w:pPr>
                  <w:r w:rsidRPr="00A3197E">
                    <w:rPr>
                      <w:i/>
                      <w:iCs/>
                      <w:szCs w:val="28"/>
                      <w:lang w:val="es-MX"/>
                    </w:rPr>
                    <w:t>6</w:t>
                  </w:r>
                </w:p>
              </w:tc>
            </w:tr>
          </w:tbl>
          <w:p w14:paraId="711E3F33" w14:textId="77777777" w:rsidR="00811E96" w:rsidRPr="00637190" w:rsidRDefault="00811E96" w:rsidP="00DC1916">
            <w:pPr>
              <w:pStyle w:val="Cierre"/>
              <w:spacing w:before="0"/>
              <w:rPr>
                <w:sz w:val="12"/>
                <w:szCs w:val="12"/>
                <w:lang w:val="es-MX"/>
              </w:rPr>
            </w:pPr>
          </w:p>
          <w:tbl>
            <w:tblPr>
              <w:tblStyle w:val="Tablaconcuadrcula"/>
              <w:tblW w:w="726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709"/>
              <w:gridCol w:w="551"/>
              <w:gridCol w:w="1439"/>
              <w:gridCol w:w="551"/>
              <w:gridCol w:w="725"/>
              <w:gridCol w:w="708"/>
            </w:tblGrid>
            <w:tr w:rsidR="00B52DF3" w14:paraId="1F8555FF" w14:textId="77777777" w:rsidTr="00B15B20">
              <w:tc>
                <w:tcPr>
                  <w:tcW w:w="2578" w:type="dxa"/>
                </w:tcPr>
                <w:p w14:paraId="306B76F2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Mexicali, Baja California 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14:paraId="25BEFFA7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</w:p>
              </w:tc>
              <w:tc>
                <w:tcPr>
                  <w:tcW w:w="551" w:type="dxa"/>
                </w:tcPr>
                <w:p w14:paraId="2B626610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de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</w:tcPr>
                <w:p w14:paraId="78F236B8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</w:p>
              </w:tc>
              <w:tc>
                <w:tcPr>
                  <w:tcW w:w="551" w:type="dxa"/>
                </w:tcPr>
                <w:p w14:paraId="7F2A38E9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de</w:t>
                  </w:r>
                </w:p>
              </w:tc>
              <w:tc>
                <w:tcPr>
                  <w:tcW w:w="725" w:type="dxa"/>
                </w:tcPr>
                <w:p w14:paraId="11D63D75" w14:textId="08EEF08F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202</w:t>
                  </w:r>
                  <w:r w:rsidR="00B15B20">
                    <w:rPr>
                      <w:lang w:val="es-MX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14:paraId="630059E3" w14:textId="77777777" w:rsidR="00B52DF3" w:rsidRDefault="00B52DF3" w:rsidP="00DC1916">
                  <w:pPr>
                    <w:pStyle w:val="Cierre"/>
                    <w:spacing w:before="0"/>
                    <w:rPr>
                      <w:lang w:val="es-MX"/>
                    </w:rPr>
                  </w:pPr>
                </w:p>
              </w:tc>
            </w:tr>
          </w:tbl>
          <w:p w14:paraId="5940ED21" w14:textId="77777777" w:rsidR="00B52DF3" w:rsidRPr="00637190" w:rsidRDefault="00B52DF3" w:rsidP="00DC1916">
            <w:pPr>
              <w:pStyle w:val="Cierre"/>
              <w:spacing w:before="0"/>
              <w:rPr>
                <w:sz w:val="14"/>
                <w:szCs w:val="14"/>
                <w:lang w:val="es-MX"/>
              </w:rPr>
            </w:pPr>
          </w:p>
          <w:p w14:paraId="2AD5EE7F" w14:textId="77777777" w:rsidR="00B52DF3" w:rsidRPr="00637190" w:rsidRDefault="00B52DF3" w:rsidP="00DC1916">
            <w:pPr>
              <w:pStyle w:val="Cierre"/>
              <w:spacing w:before="0"/>
              <w:rPr>
                <w:sz w:val="14"/>
                <w:szCs w:val="14"/>
                <w:lang w:val="es-MX"/>
              </w:rPr>
            </w:pPr>
          </w:p>
          <w:p w14:paraId="6C2B3A01" w14:textId="3BE4BD44" w:rsidR="00811E96" w:rsidRDefault="00B15B20" w:rsidP="00637190">
            <w:pPr>
              <w:spacing w:after="0"/>
              <w:jc w:val="center"/>
              <w:rPr>
                <w:lang w:val="es-MX"/>
              </w:rPr>
            </w:pPr>
            <w:r>
              <w:rPr>
                <w:lang w:val="es-MX"/>
              </w:rPr>
              <w:t>Firma del</w:t>
            </w:r>
            <w:r w:rsidR="00637190">
              <w:rPr>
                <w:lang w:val="es-MX"/>
              </w:rPr>
              <w:t xml:space="preserve"> Sub-</w:t>
            </w:r>
            <w:proofErr w:type="gramStart"/>
            <w:r w:rsidR="00637190">
              <w:rPr>
                <w:lang w:val="es-MX"/>
              </w:rPr>
              <w:t>Director</w:t>
            </w:r>
            <w:proofErr w:type="gramEnd"/>
            <w:r w:rsidR="00637190">
              <w:rPr>
                <w:lang w:val="es-MX"/>
              </w:rPr>
              <w:t xml:space="preserve">                              Nombre y Firma del TUTOR</w:t>
            </w:r>
          </w:p>
          <w:p w14:paraId="515D1739" w14:textId="77777777" w:rsidR="00637190" w:rsidRPr="00637190" w:rsidRDefault="00637190" w:rsidP="00DC1916">
            <w:pPr>
              <w:spacing w:after="0"/>
              <w:rPr>
                <w:sz w:val="14"/>
                <w:szCs w:val="14"/>
                <w:lang w:val="es-MX"/>
              </w:rPr>
            </w:pPr>
          </w:p>
          <w:p w14:paraId="7B50BE0B" w14:textId="77777777" w:rsidR="00637190" w:rsidRDefault="00637190" w:rsidP="00DC1916">
            <w:pPr>
              <w:spacing w:after="0"/>
              <w:rPr>
                <w:lang w:val="es-MX"/>
              </w:rPr>
            </w:pPr>
            <w:r>
              <w:rPr>
                <w:lang w:val="es-MX"/>
              </w:rPr>
              <w:t>_______________________________         _______________________________</w:t>
            </w:r>
          </w:p>
          <w:p w14:paraId="6397B21E" w14:textId="49224B49" w:rsidR="00637190" w:rsidRDefault="00851F5F" w:rsidP="00DC1916">
            <w:pPr>
              <w:spacing w:after="0"/>
              <w:rPr>
                <w:lang w:val="es-MX"/>
              </w:rPr>
            </w:pPr>
            <w:r>
              <w:rPr>
                <w:lang w:val="es-MX"/>
              </w:rPr>
              <w:t xml:space="preserve">    </w:t>
            </w:r>
            <w:r w:rsidR="00637190">
              <w:rPr>
                <w:lang w:val="es-MX"/>
              </w:rPr>
              <w:t>Dr</w:t>
            </w:r>
            <w:r>
              <w:rPr>
                <w:lang w:val="es-MX"/>
              </w:rPr>
              <w:t>. Víctor Manuel Del Villar Pérez</w:t>
            </w:r>
          </w:p>
          <w:p w14:paraId="4D990822" w14:textId="77777777" w:rsidR="00637190" w:rsidRPr="00637190" w:rsidRDefault="00637190" w:rsidP="00DC1916">
            <w:pPr>
              <w:spacing w:after="0"/>
              <w:rPr>
                <w:sz w:val="14"/>
                <w:szCs w:val="14"/>
                <w:lang w:val="es-MX"/>
              </w:rPr>
            </w:pPr>
          </w:p>
          <w:p w14:paraId="02D9D506" w14:textId="5157D26F" w:rsidR="00637190" w:rsidRDefault="00B15B20" w:rsidP="00637190">
            <w:pPr>
              <w:spacing w:after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Nombre y </w:t>
            </w:r>
            <w:r w:rsidR="00637190">
              <w:rPr>
                <w:lang w:val="es-MX"/>
              </w:rPr>
              <w:t>Firm</w:t>
            </w:r>
            <w:r>
              <w:rPr>
                <w:lang w:val="es-MX"/>
              </w:rPr>
              <w:t>a</w:t>
            </w:r>
            <w:r w:rsidR="00637190">
              <w:rPr>
                <w:lang w:val="es-MX"/>
              </w:rPr>
              <w:t xml:space="preserve"> del Alumno</w:t>
            </w:r>
          </w:p>
          <w:p w14:paraId="79CE0465" w14:textId="77777777" w:rsidR="00637190" w:rsidRPr="00637190" w:rsidRDefault="00637190" w:rsidP="00637190">
            <w:pPr>
              <w:spacing w:after="0"/>
              <w:jc w:val="center"/>
              <w:rPr>
                <w:sz w:val="12"/>
                <w:szCs w:val="12"/>
                <w:lang w:val="es-MX"/>
              </w:rPr>
            </w:pPr>
          </w:p>
          <w:p w14:paraId="6F8B7FE4" w14:textId="77777777" w:rsidR="00637190" w:rsidRPr="00EA5C38" w:rsidRDefault="00637190" w:rsidP="00637190">
            <w:pPr>
              <w:spacing w:after="0"/>
              <w:jc w:val="center"/>
              <w:rPr>
                <w:lang w:val="es-MX"/>
              </w:rPr>
            </w:pPr>
            <w:r>
              <w:rPr>
                <w:lang w:val="es-MX"/>
              </w:rPr>
              <w:t>_____________________________</w:t>
            </w:r>
          </w:p>
        </w:tc>
      </w:tr>
      <w:tr w:rsidR="00811E96" w:rsidRPr="00EA5C38" w14:paraId="63CEBBBE" w14:textId="77777777" w:rsidTr="00B52DF3">
        <w:trPr>
          <w:trHeight w:val="1164"/>
        </w:trPr>
        <w:tc>
          <w:tcPr>
            <w:tcW w:w="294" w:type="dxa"/>
          </w:tcPr>
          <w:p w14:paraId="4BB4737C" w14:textId="77777777" w:rsidR="00811E96" w:rsidRPr="00637190" w:rsidRDefault="00811E96" w:rsidP="00DC1916"/>
        </w:tc>
        <w:tc>
          <w:tcPr>
            <w:tcW w:w="2553" w:type="dxa"/>
            <w:gridSpan w:val="2"/>
          </w:tcPr>
          <w:p w14:paraId="64BF2E04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284" w:type="dxa"/>
            <w:vMerge/>
          </w:tcPr>
          <w:p w14:paraId="155544B8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033A0497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6B36D4E0" w14:textId="77777777" w:rsidTr="00B52DF3">
        <w:trPr>
          <w:trHeight w:val="543"/>
        </w:trPr>
        <w:tc>
          <w:tcPr>
            <w:tcW w:w="294" w:type="dxa"/>
          </w:tcPr>
          <w:p w14:paraId="0D054C49" w14:textId="77777777" w:rsidR="00811E96" w:rsidRPr="00EA5C38" w:rsidRDefault="00811E96" w:rsidP="00DC1916">
            <w:pPr>
              <w:pStyle w:val="Contacto"/>
              <w:rPr>
                <w:noProof/>
                <w:lang w:val="es-MX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F4C31FC" w14:textId="77777777" w:rsidR="00811E96" w:rsidRPr="00EA5C38" w:rsidRDefault="00811E96" w:rsidP="00DC1916">
            <w:pPr>
              <w:pStyle w:val="Contacto"/>
              <w:rPr>
                <w:lang w:val="es-MX"/>
              </w:rPr>
            </w:pPr>
            <w:r w:rsidRPr="00EA5C38">
              <w:rPr>
                <w:noProof/>
                <w:lang w:val="es-MX" w:eastAsia="es-MX" w:bidi="th-TH"/>
              </w:rPr>
              <mc:AlternateContent>
                <mc:Choice Requires="wpg">
                  <w:drawing>
                    <wp:inline distT="0" distB="0" distL="0" distR="0" wp14:anchorId="2E7BF060" wp14:editId="63C16A77">
                      <wp:extent cx="337185" cy="333375"/>
                      <wp:effectExtent l="0" t="0" r="5715" b="9525"/>
                      <wp:docPr id="3" name="Grupo 3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9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625BF3C5" id="Grupo 3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t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">
                        <v:imagedata r:id="rId2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2" w:type="dxa"/>
            <w:vAlign w:val="center"/>
          </w:tcPr>
          <w:p w14:paraId="4926637E" w14:textId="77777777" w:rsidR="00811E96" w:rsidRPr="00EA5C38" w:rsidRDefault="00811E96" w:rsidP="00DC1916">
            <w:pPr>
              <w:pStyle w:val="Informacin"/>
              <w:rPr>
                <w:lang w:val="es-MX"/>
              </w:rPr>
            </w:pPr>
            <w:r w:rsidRPr="00EA5C38">
              <w:rPr>
                <w:lang w:val="es-MX"/>
              </w:rPr>
              <w:t>Instituto de Investigaciones en Ciencias Veterinarias</w:t>
            </w:r>
          </w:p>
        </w:tc>
        <w:tc>
          <w:tcPr>
            <w:tcW w:w="284" w:type="dxa"/>
            <w:vMerge/>
          </w:tcPr>
          <w:p w14:paraId="60C3B588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4F181DAA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144BEF91" w14:textId="77777777" w:rsidTr="00B52DF3">
        <w:trPr>
          <w:trHeight w:val="183"/>
        </w:trPr>
        <w:tc>
          <w:tcPr>
            <w:tcW w:w="294" w:type="dxa"/>
          </w:tcPr>
          <w:p w14:paraId="31919893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553" w:type="dxa"/>
            <w:gridSpan w:val="2"/>
            <w:vAlign w:val="center"/>
          </w:tcPr>
          <w:p w14:paraId="39971B57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84" w:type="dxa"/>
            <w:vMerge/>
          </w:tcPr>
          <w:p w14:paraId="7500AD92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360FB97E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3D2B956A" w14:textId="77777777" w:rsidTr="00B52DF3">
        <w:trPr>
          <w:trHeight w:val="624"/>
        </w:trPr>
        <w:tc>
          <w:tcPr>
            <w:tcW w:w="294" w:type="dxa"/>
          </w:tcPr>
          <w:p w14:paraId="40324A85" w14:textId="77777777" w:rsidR="00811E96" w:rsidRPr="00EA5C38" w:rsidRDefault="00811E96" w:rsidP="00DC1916">
            <w:pPr>
              <w:pStyle w:val="Contacto"/>
              <w:rPr>
                <w:noProof/>
                <w:lang w:val="es-MX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46196AC" w14:textId="77777777" w:rsidR="00811E96" w:rsidRPr="00EA5C38" w:rsidRDefault="00811E96" w:rsidP="00DC1916">
            <w:pPr>
              <w:pStyle w:val="Contacto"/>
              <w:rPr>
                <w:lang w:val="es-MX"/>
              </w:rPr>
            </w:pPr>
            <w:r w:rsidRPr="00EA5C38">
              <w:rPr>
                <w:noProof/>
                <w:lang w:val="es-MX" w:eastAsia="es-MX" w:bidi="th-TH"/>
              </w:rPr>
              <mc:AlternateContent>
                <mc:Choice Requires="wpg">
                  <w:drawing>
                    <wp:inline distT="0" distB="0" distL="0" distR="0" wp14:anchorId="0E1E3E09" wp14:editId="393E9AD7">
                      <wp:extent cx="337820" cy="337185"/>
                      <wp:effectExtent l="0" t="0" r="5080" b="5715"/>
                      <wp:docPr id="11" name="Grupo 11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5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6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75B09C59" id="Grupo 11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IjzCzYAACI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8ab833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">
                        <v:imagedata r:id="rId2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2" w:type="dxa"/>
            <w:vAlign w:val="center"/>
          </w:tcPr>
          <w:p w14:paraId="0EDE33D5" w14:textId="77777777" w:rsidR="00811E96" w:rsidRPr="00EA5C38" w:rsidRDefault="00811E96" w:rsidP="00DC1916">
            <w:pPr>
              <w:pStyle w:val="Informacin"/>
              <w:rPr>
                <w:lang w:val="es-MX"/>
              </w:rPr>
            </w:pPr>
            <w:r w:rsidRPr="00EA5C38">
              <w:rPr>
                <w:lang w:val="es-MX"/>
              </w:rPr>
              <w:t>http://iicv.mxl.uabc.mx/</w:t>
            </w:r>
          </w:p>
        </w:tc>
        <w:tc>
          <w:tcPr>
            <w:tcW w:w="284" w:type="dxa"/>
            <w:vMerge/>
          </w:tcPr>
          <w:p w14:paraId="7D7722B4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5E7B59A9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19527EAE" w14:textId="77777777" w:rsidTr="00B52DF3">
        <w:trPr>
          <w:trHeight w:val="183"/>
        </w:trPr>
        <w:tc>
          <w:tcPr>
            <w:tcW w:w="294" w:type="dxa"/>
          </w:tcPr>
          <w:p w14:paraId="4C0FE85C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553" w:type="dxa"/>
            <w:gridSpan w:val="2"/>
            <w:vAlign w:val="center"/>
          </w:tcPr>
          <w:p w14:paraId="1951FDFF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84" w:type="dxa"/>
            <w:vMerge/>
          </w:tcPr>
          <w:p w14:paraId="7989DAAD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38972425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27A96B66" w14:textId="77777777" w:rsidTr="00B52DF3">
        <w:trPr>
          <w:trHeight w:val="633"/>
        </w:trPr>
        <w:tc>
          <w:tcPr>
            <w:tcW w:w="294" w:type="dxa"/>
          </w:tcPr>
          <w:p w14:paraId="0CD28785" w14:textId="77777777" w:rsidR="00811E96" w:rsidRPr="00EA5C38" w:rsidRDefault="00811E96" w:rsidP="00DC1916">
            <w:pPr>
              <w:pStyle w:val="Contacto"/>
              <w:rPr>
                <w:noProof/>
                <w:lang w:val="es-MX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03A5B689" w14:textId="77777777" w:rsidR="00811E96" w:rsidRPr="00EA5C38" w:rsidRDefault="00811E96" w:rsidP="00DC1916">
            <w:pPr>
              <w:pStyle w:val="Contacto"/>
              <w:rPr>
                <w:lang w:val="es-MX"/>
              </w:rPr>
            </w:pPr>
            <w:r w:rsidRPr="00EA5C38">
              <w:rPr>
                <w:noProof/>
                <w:lang w:val="es-MX" w:eastAsia="es-MX" w:bidi="th-TH"/>
              </w:rPr>
              <mc:AlternateContent>
                <mc:Choice Requires="wpg">
                  <w:drawing>
                    <wp:inline distT="0" distB="0" distL="0" distR="0" wp14:anchorId="31C6ED18" wp14:editId="37827408">
                      <wp:extent cx="338455" cy="346075"/>
                      <wp:effectExtent l="0" t="0" r="4445" b="0"/>
                      <wp:docPr id="27" name="Grupo 27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8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9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5E4768A3" id="Grupo 27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FkFDzQAAJn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2967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">
                        <v:imagedata r:id="rId2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2" w:type="dxa"/>
            <w:vAlign w:val="center"/>
          </w:tcPr>
          <w:p w14:paraId="0758689C" w14:textId="77777777" w:rsidR="00811E96" w:rsidRPr="00EA5C38" w:rsidRDefault="00811E96" w:rsidP="00DC1916">
            <w:pPr>
              <w:pStyle w:val="Informacin"/>
              <w:rPr>
                <w:lang w:val="es-MX"/>
              </w:rPr>
            </w:pPr>
            <w:r w:rsidRPr="00EA5C38">
              <w:rPr>
                <w:lang w:val="es-MX"/>
              </w:rPr>
              <w:t>https://www.facebook.com/iicvmxl/</w:t>
            </w:r>
          </w:p>
        </w:tc>
        <w:tc>
          <w:tcPr>
            <w:tcW w:w="284" w:type="dxa"/>
            <w:vMerge/>
          </w:tcPr>
          <w:p w14:paraId="65B1DD0B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7379EDEC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48D3E8F8" w14:textId="77777777" w:rsidTr="00B52DF3">
        <w:trPr>
          <w:trHeight w:val="174"/>
        </w:trPr>
        <w:tc>
          <w:tcPr>
            <w:tcW w:w="294" w:type="dxa"/>
          </w:tcPr>
          <w:p w14:paraId="2989FADA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553" w:type="dxa"/>
            <w:gridSpan w:val="2"/>
            <w:vAlign w:val="center"/>
          </w:tcPr>
          <w:p w14:paraId="2D694C05" w14:textId="77777777" w:rsidR="00811E96" w:rsidRPr="00EA5C38" w:rsidRDefault="00811E96" w:rsidP="00DC1916">
            <w:pPr>
              <w:pStyle w:val="Sinespaciado"/>
              <w:rPr>
                <w:lang w:val="es-MX"/>
              </w:rPr>
            </w:pPr>
          </w:p>
        </w:tc>
        <w:tc>
          <w:tcPr>
            <w:tcW w:w="284" w:type="dxa"/>
            <w:vMerge/>
          </w:tcPr>
          <w:p w14:paraId="3B9638F4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0D13BA04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5427C22F" w14:textId="77777777" w:rsidTr="00B52DF3">
        <w:trPr>
          <w:trHeight w:val="633"/>
        </w:trPr>
        <w:tc>
          <w:tcPr>
            <w:tcW w:w="294" w:type="dxa"/>
          </w:tcPr>
          <w:p w14:paraId="049D50CF" w14:textId="77777777" w:rsidR="00811E96" w:rsidRPr="00EA5C38" w:rsidRDefault="00811E96" w:rsidP="00DC1916">
            <w:pPr>
              <w:pStyle w:val="Contacto"/>
              <w:rPr>
                <w:noProof/>
                <w:lang w:val="es-MX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31B918" w14:textId="77777777" w:rsidR="00811E96" w:rsidRPr="00EA5C38" w:rsidRDefault="00811E96" w:rsidP="00DC1916">
            <w:pPr>
              <w:pStyle w:val="Contacto"/>
              <w:rPr>
                <w:lang w:val="es-MX"/>
              </w:rPr>
            </w:pPr>
            <w:r w:rsidRPr="00EA5C38">
              <w:rPr>
                <w:noProof/>
                <w:lang w:val="es-MX" w:eastAsia="es-MX" w:bidi="th-TH"/>
              </w:rPr>
              <mc:AlternateContent>
                <mc:Choice Requires="wpg">
                  <w:drawing>
                    <wp:inline distT="0" distB="0" distL="0" distR="0" wp14:anchorId="22AA273B" wp14:editId="74AFD17B">
                      <wp:extent cx="338455" cy="346075"/>
                      <wp:effectExtent l="0" t="0" r="4445" b="0"/>
                      <wp:docPr id="30" name="Grupo 30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1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6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4E7769BD" id="Grupo 30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UO0LjQAAJ4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+JFDtC40AACe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c0cf3a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">
                        <v:imagedata r:id="rId2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2" w:type="dxa"/>
            <w:vAlign w:val="center"/>
          </w:tcPr>
          <w:p w14:paraId="6896816B" w14:textId="77777777" w:rsidR="00811E96" w:rsidRPr="00EA5C38" w:rsidRDefault="00811E96" w:rsidP="00DC1916">
            <w:pPr>
              <w:pStyle w:val="Informacin"/>
              <w:rPr>
                <w:lang w:val="es-MX"/>
              </w:rPr>
            </w:pPr>
            <w:r w:rsidRPr="00EA5C38">
              <w:rPr>
                <w:lang w:val="es-MX"/>
              </w:rPr>
              <w:t>https://www.facebook.com/groups/968957386864841/</w:t>
            </w:r>
          </w:p>
        </w:tc>
        <w:tc>
          <w:tcPr>
            <w:tcW w:w="284" w:type="dxa"/>
            <w:vMerge/>
          </w:tcPr>
          <w:p w14:paraId="70EFCC72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3A8324CE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  <w:tr w:rsidR="00811E96" w:rsidRPr="00EA5C38" w14:paraId="732CE643" w14:textId="77777777" w:rsidTr="00B52DF3">
        <w:trPr>
          <w:trHeight w:val="2448"/>
        </w:trPr>
        <w:tc>
          <w:tcPr>
            <w:tcW w:w="294" w:type="dxa"/>
          </w:tcPr>
          <w:p w14:paraId="14516CA1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2553" w:type="dxa"/>
            <w:gridSpan w:val="2"/>
          </w:tcPr>
          <w:p w14:paraId="12C11104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284" w:type="dxa"/>
          </w:tcPr>
          <w:p w14:paraId="13B68698" w14:textId="77777777" w:rsidR="00811E96" w:rsidRPr="00EA5C38" w:rsidRDefault="00811E96" w:rsidP="00DC1916">
            <w:pPr>
              <w:rPr>
                <w:lang w:val="es-MX"/>
              </w:rPr>
            </w:pPr>
          </w:p>
        </w:tc>
        <w:tc>
          <w:tcPr>
            <w:tcW w:w="7512" w:type="dxa"/>
            <w:vMerge/>
          </w:tcPr>
          <w:p w14:paraId="5C563B46" w14:textId="77777777" w:rsidR="00811E96" w:rsidRPr="00EA5C38" w:rsidRDefault="00811E96" w:rsidP="00DC1916">
            <w:pPr>
              <w:rPr>
                <w:lang w:val="es-MX"/>
              </w:rPr>
            </w:pPr>
          </w:p>
        </w:tc>
      </w:tr>
    </w:tbl>
    <w:p w14:paraId="1C8A7F85" w14:textId="5BB0B1D2" w:rsidR="007F5B63" w:rsidRPr="00637190" w:rsidRDefault="00637190" w:rsidP="00637190">
      <w:pPr>
        <w:jc w:val="right"/>
        <w:rPr>
          <w:sz w:val="12"/>
          <w:szCs w:val="12"/>
        </w:rPr>
      </w:pPr>
      <w:r>
        <w:rPr>
          <w:sz w:val="12"/>
          <w:szCs w:val="12"/>
        </w:rPr>
        <w:t>Formato Ajustes IICV 202</w:t>
      </w:r>
      <w:r w:rsidR="00B15B20">
        <w:rPr>
          <w:sz w:val="12"/>
          <w:szCs w:val="12"/>
        </w:rPr>
        <w:t>4</w:t>
      </w:r>
      <w:r>
        <w:rPr>
          <w:sz w:val="12"/>
          <w:szCs w:val="12"/>
        </w:rPr>
        <w:t xml:space="preserve"> </w:t>
      </w:r>
      <w:r w:rsidR="00B15B20">
        <w:rPr>
          <w:sz w:val="12"/>
          <w:szCs w:val="12"/>
        </w:rPr>
        <w:t>julio</w:t>
      </w:r>
    </w:p>
    <w:sectPr w:rsidR="007F5B63" w:rsidRPr="00637190" w:rsidSect="00B15B20">
      <w:headerReference w:type="default" r:id="rId30"/>
      <w:type w:val="continuous"/>
      <w:pgSz w:w="12240" w:h="15840" w:code="1"/>
      <w:pgMar w:top="0" w:right="794" w:bottom="567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0CE4F" w14:textId="77777777" w:rsidR="00047825" w:rsidRDefault="00047825" w:rsidP="00590471">
      <w:r>
        <w:separator/>
      </w:r>
    </w:p>
  </w:endnote>
  <w:endnote w:type="continuationSeparator" w:id="0">
    <w:p w14:paraId="48D76D36" w14:textId="77777777" w:rsidR="00047825" w:rsidRDefault="0004782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5947C" w14:textId="77777777" w:rsidR="00047825" w:rsidRDefault="00047825" w:rsidP="00590471">
      <w:r>
        <w:separator/>
      </w:r>
    </w:p>
  </w:footnote>
  <w:footnote w:type="continuationSeparator" w:id="0">
    <w:p w14:paraId="6D2E1822" w14:textId="77777777" w:rsidR="00047825" w:rsidRDefault="0004782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EA967" w14:textId="77777777" w:rsidR="00590471" w:rsidRPr="001259E4" w:rsidRDefault="00AE68A8" w:rsidP="00060042">
    <w:pPr>
      <w:pStyle w:val="Textoindependiente"/>
    </w:pPr>
    <w:r w:rsidRPr="001259E4">
      <w:rPr>
        <w:noProof/>
        <w:lang w:val="es-MX" w:eastAsia="es-MX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2D62D71F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1y5ssGAPb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Xz1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Io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DlU9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GwzrckYz9jglwoaWQxnnTSSx7Z/n15vB2E&#10;/COK/u77+Nm8ChxjJWv93TPmUJLsHZ4lkRM1VMRx9GLSGA8wwOWEU4Gojnr5GMWkqKfD6r9ip+EI&#10;ciH4XYJ226fXhEX8xz3PBcMQz2BOTDWXsN6QZx2W126Yv+fhxZpW4Ue85XH+6/EQo/3f2ARZgb9Q&#10;42U8/qlMb0C1nJqWx/mvv88hts8Ai3rmB3pcX43fogjBe0ZkMfV87xlqGrq/UUOArIeukHikDCfe&#10;0aqUoPUAczRjg4Bjt1TdWakZnqn/5hz/yV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jz4eHv449bffs0Dtuhm5CKoyBE3Pfjt/+K/cZbbTaHsydmpBxtJlR/kZ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QqK4f7UbNDdhSPW2Op7&#10;CtoUnFEzh41Cp0Out7A1OtDHkx4JZh0OCleZDhzGVjMANUzcg/aIR9EGppzneW1MqdInQQ7F84O6&#10;ErxRjyorA+URXD0kDorLDYm8ZlzNAFQLovGAWBtb3DT3XsNRowKl3DfN4o2tZhtcUffQ8SEdxUlR&#10;UcSB/fCRzV5eDWgCPqa+Ck0QajN/keliBCMf5UlfxLLMZh4Yx54KZq9ulBentGw9HyoDozKj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/ETr2YMzU/YV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Zr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ABGU1y5ssGAPbgJgAOAAAAAAAAAAAAAAAAAC4CAABkcnMvZTJvRG9jLnhtbFBLAQItABQABgAI&#10;AAAAIQArC+EX4wAAAA4BAAAPAAAAAAAAAAAAAAAAAEDOBgBkcnMvZG93bnJldi54bWxQSwUGAAAA&#10;AAQABADzAAAAUM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8ab83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549e39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fill opacity="11796f" color2="#8ab83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A61A7F"/>
    <w:multiLevelType w:val="hybridMultilevel"/>
    <w:tmpl w:val="A1C455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47C"/>
    <w:rsid w:val="00047825"/>
    <w:rsid w:val="00055B72"/>
    <w:rsid w:val="00060042"/>
    <w:rsid w:val="0008685D"/>
    <w:rsid w:val="00112FD7"/>
    <w:rsid w:val="001253DD"/>
    <w:rsid w:val="001259E4"/>
    <w:rsid w:val="00150ABD"/>
    <w:rsid w:val="00155241"/>
    <w:rsid w:val="001706FC"/>
    <w:rsid w:val="001E421F"/>
    <w:rsid w:val="00222466"/>
    <w:rsid w:val="00236632"/>
    <w:rsid w:val="002903F9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3181C"/>
    <w:rsid w:val="004D7B1F"/>
    <w:rsid w:val="004E158A"/>
    <w:rsid w:val="005222DC"/>
    <w:rsid w:val="005471D7"/>
    <w:rsid w:val="00547933"/>
    <w:rsid w:val="00565C77"/>
    <w:rsid w:val="0056708E"/>
    <w:rsid w:val="005801E5"/>
    <w:rsid w:val="00590471"/>
    <w:rsid w:val="005B0865"/>
    <w:rsid w:val="005D01FA"/>
    <w:rsid w:val="005D45DC"/>
    <w:rsid w:val="005D6761"/>
    <w:rsid w:val="005E4787"/>
    <w:rsid w:val="00637190"/>
    <w:rsid w:val="006630CB"/>
    <w:rsid w:val="006716D8"/>
    <w:rsid w:val="006920F0"/>
    <w:rsid w:val="006C020C"/>
    <w:rsid w:val="006D79A8"/>
    <w:rsid w:val="007575B6"/>
    <w:rsid w:val="007B4CDC"/>
    <w:rsid w:val="007E7ACC"/>
    <w:rsid w:val="007F5B63"/>
    <w:rsid w:val="00803A0A"/>
    <w:rsid w:val="00811E96"/>
    <w:rsid w:val="00846CB9"/>
    <w:rsid w:val="00851F5F"/>
    <w:rsid w:val="008A1E6E"/>
    <w:rsid w:val="008B108C"/>
    <w:rsid w:val="008C2CFC"/>
    <w:rsid w:val="009475DC"/>
    <w:rsid w:val="00967B93"/>
    <w:rsid w:val="00976A14"/>
    <w:rsid w:val="00990FB1"/>
    <w:rsid w:val="009B591F"/>
    <w:rsid w:val="00A24F0E"/>
    <w:rsid w:val="00A3197E"/>
    <w:rsid w:val="00A31B16"/>
    <w:rsid w:val="00AB5A0E"/>
    <w:rsid w:val="00AE68A8"/>
    <w:rsid w:val="00B15B20"/>
    <w:rsid w:val="00B52DF3"/>
    <w:rsid w:val="00B6466C"/>
    <w:rsid w:val="00B76CDA"/>
    <w:rsid w:val="00BC5250"/>
    <w:rsid w:val="00C14078"/>
    <w:rsid w:val="00C8047C"/>
    <w:rsid w:val="00C83A18"/>
    <w:rsid w:val="00CC1E8B"/>
    <w:rsid w:val="00CD2321"/>
    <w:rsid w:val="00CE1E3D"/>
    <w:rsid w:val="00D053FA"/>
    <w:rsid w:val="00D26515"/>
    <w:rsid w:val="00DE684F"/>
    <w:rsid w:val="00E26AED"/>
    <w:rsid w:val="00E73AB8"/>
    <w:rsid w:val="00E77B5E"/>
    <w:rsid w:val="00E90A60"/>
    <w:rsid w:val="00EA5C38"/>
    <w:rsid w:val="00ED47F7"/>
    <w:rsid w:val="00EE7E09"/>
    <w:rsid w:val="00EF7623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C3964C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549E39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549E39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3E762A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294E1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294E1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294E1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549E39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549E39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549E39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549E39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02967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02967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3E762A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i/>
      <w:iCs/>
      <w:color w:val="549E39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3E762A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294E1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3E762A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3E762A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294E1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294E1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549E39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549E39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549E39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76A14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76A14"/>
    <w:pPr>
      <w:spacing w:after="0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76A14"/>
    <w:pPr>
      <w:spacing w:after="0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76A14"/>
    <w:pPr>
      <w:spacing w:after="0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76A14"/>
    <w:pPr>
      <w:spacing w:after="0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76A14"/>
    <w:pPr>
      <w:spacing w:after="0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76A14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76A14"/>
    <w:pPr>
      <w:spacing w:after="0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76A14"/>
    <w:pPr>
      <w:spacing w:after="0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76A14"/>
    <w:pPr>
      <w:spacing w:after="0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76A14"/>
    <w:pPr>
      <w:spacing w:after="0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76A14"/>
    <w:pPr>
      <w:spacing w:after="0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BA6906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image" Target="media/image11.png"/><Relationship Id="rId28" Type="http://schemas.openxmlformats.org/officeDocument/2006/relationships/image" Target="media/image6.png"/><Relationship Id="rId10" Type="http://schemas.openxmlformats.org/officeDocument/2006/relationships/endnotes" Target="endnotes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err\AppData\Roaming\Microsoft\Template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F57107-BBD8-4D5E-8D36-BA2B4ADA92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azules.dotx</Template>
  <TotalTime>0</TotalTime>
  <Pages>1</Pages>
  <Words>96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2024-07-31T18:16:00Z</dcterms:created>
  <dcterms:modified xsi:type="dcterms:W3CDTF">2024-07-31T18:16:00Z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